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7200"/>
        <w:gridCol w:w="2880"/>
      </w:tblGrid>
      <w:tr w:rsidR="00EC0073" w14:paraId="195E05FD" w14:textId="77777777" w:rsidTr="004051FA">
        <w:trPr>
          <w:trHeight w:hRule="exact" w:val="14126"/>
          <w:tblHeader/>
        </w:trPr>
        <w:tc>
          <w:tcPr>
            <w:tcW w:w="7056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781DD7DE" w14:textId="1159EC59" w:rsidR="00772F94" w:rsidRPr="00756E4C" w:rsidRDefault="00F12890" w:rsidP="00772F94">
            <w:pPr>
              <w:pStyle w:val="Title"/>
              <w:rPr>
                <w:color w:val="auto"/>
                <w:sz w:val="56"/>
                <w:szCs w:val="16"/>
              </w:rPr>
            </w:pPr>
            <w:r w:rsidRPr="00756E4C">
              <w:rPr>
                <w:color w:val="auto"/>
                <w:sz w:val="56"/>
                <w:szCs w:val="16"/>
              </w:rPr>
              <w:t>Laurelwood</w:t>
            </w:r>
            <w:r w:rsidR="00772F94" w:rsidRPr="00756E4C">
              <w:rPr>
                <w:color w:val="auto"/>
                <w:sz w:val="56"/>
                <w:szCs w:val="16"/>
              </w:rPr>
              <w:t xml:space="preserve"> </w:t>
            </w:r>
            <w:r w:rsidRPr="00756E4C">
              <w:rPr>
                <w:rStyle w:val="Strong"/>
                <w:color w:val="auto"/>
                <w:sz w:val="56"/>
                <w:szCs w:val="16"/>
              </w:rPr>
              <w:t>Neighb</w:t>
            </w:r>
            <w:r w:rsidR="001D136C">
              <w:rPr>
                <w:rStyle w:val="Strong"/>
                <w:color w:val="auto"/>
                <w:sz w:val="56"/>
                <w:szCs w:val="16"/>
              </w:rPr>
              <w:t>o</w:t>
            </w:r>
            <w:r w:rsidRPr="00756E4C">
              <w:rPr>
                <w:rStyle w:val="Strong"/>
                <w:color w:val="auto"/>
                <w:sz w:val="56"/>
                <w:szCs w:val="16"/>
              </w:rPr>
              <w:t xml:space="preserve">rhood </w:t>
            </w:r>
            <w:r w:rsidR="006169CF">
              <w:rPr>
                <w:rStyle w:val="Strong"/>
                <w:color w:val="auto"/>
                <w:sz w:val="56"/>
                <w:szCs w:val="16"/>
              </w:rPr>
              <w:t xml:space="preserve">Annual </w:t>
            </w:r>
            <w:r w:rsidRPr="00756E4C">
              <w:rPr>
                <w:rStyle w:val="Strong"/>
                <w:color w:val="auto"/>
                <w:sz w:val="56"/>
                <w:szCs w:val="16"/>
              </w:rPr>
              <w:t>Meeting</w:t>
            </w:r>
            <w:r w:rsidR="00CF6C2F">
              <w:rPr>
                <w:rStyle w:val="Strong"/>
                <w:color w:val="auto"/>
                <w:sz w:val="56"/>
                <w:szCs w:val="16"/>
              </w:rPr>
              <w:t xml:space="preserve"> / Elections</w:t>
            </w:r>
          </w:p>
          <w:p w14:paraId="17B051CB" w14:textId="779EB059" w:rsidR="00772F94" w:rsidRPr="00756E4C" w:rsidRDefault="00DF00FB" w:rsidP="00772F94">
            <w:pPr>
              <w:pStyle w:val="EventInfo"/>
              <w:rPr>
                <w:color w:val="auto"/>
                <w:sz w:val="52"/>
                <w:szCs w:val="20"/>
              </w:rPr>
            </w:pPr>
            <w:r>
              <w:rPr>
                <w:color w:val="auto"/>
                <w:sz w:val="52"/>
                <w:szCs w:val="20"/>
              </w:rPr>
              <w:t xml:space="preserve">      </w:t>
            </w:r>
            <w:r w:rsidR="007C32FD">
              <w:rPr>
                <w:color w:val="auto"/>
                <w:sz w:val="52"/>
                <w:szCs w:val="20"/>
              </w:rPr>
              <w:t>Saturday</w:t>
            </w:r>
            <w:r w:rsidR="00CD3404">
              <w:rPr>
                <w:color w:val="auto"/>
                <w:sz w:val="52"/>
                <w:szCs w:val="20"/>
              </w:rPr>
              <w:t xml:space="preserve"> </w:t>
            </w:r>
            <w:r w:rsidR="00AB5854">
              <w:rPr>
                <w:color w:val="auto"/>
                <w:sz w:val="52"/>
                <w:szCs w:val="20"/>
              </w:rPr>
              <w:t>–</w:t>
            </w:r>
            <w:r w:rsidR="00CD3404">
              <w:rPr>
                <w:color w:val="auto"/>
                <w:sz w:val="52"/>
                <w:szCs w:val="20"/>
              </w:rPr>
              <w:t xml:space="preserve"> </w:t>
            </w:r>
            <w:r w:rsidR="00AB5854">
              <w:rPr>
                <w:color w:val="auto"/>
                <w:sz w:val="52"/>
                <w:szCs w:val="20"/>
              </w:rPr>
              <w:t xml:space="preserve">April </w:t>
            </w:r>
            <w:r w:rsidR="007C32FD">
              <w:rPr>
                <w:color w:val="auto"/>
                <w:sz w:val="52"/>
                <w:szCs w:val="20"/>
              </w:rPr>
              <w:t>1</w:t>
            </w:r>
            <w:r w:rsidR="00AB5854">
              <w:rPr>
                <w:color w:val="auto"/>
                <w:sz w:val="52"/>
                <w:szCs w:val="20"/>
              </w:rPr>
              <w:t xml:space="preserve">, </w:t>
            </w:r>
            <w:r w:rsidR="00F12890" w:rsidRPr="00756E4C">
              <w:rPr>
                <w:color w:val="auto"/>
                <w:sz w:val="52"/>
                <w:szCs w:val="20"/>
              </w:rPr>
              <w:t>20</w:t>
            </w:r>
            <w:r w:rsidR="006169CF">
              <w:rPr>
                <w:color w:val="auto"/>
                <w:sz w:val="52"/>
                <w:szCs w:val="20"/>
              </w:rPr>
              <w:t>2</w:t>
            </w:r>
            <w:r w:rsidR="007C32FD">
              <w:rPr>
                <w:color w:val="auto"/>
                <w:sz w:val="52"/>
                <w:szCs w:val="20"/>
              </w:rPr>
              <w:t>3</w:t>
            </w:r>
          </w:p>
          <w:p w14:paraId="0C8787A3" w14:textId="1A4368E9" w:rsidR="00CF6C2F" w:rsidRDefault="00DF00FB" w:rsidP="00CF6C2F">
            <w:pPr>
              <w:pStyle w:val="EventInfo"/>
              <w:rPr>
                <w:color w:val="auto"/>
                <w:sz w:val="52"/>
                <w:szCs w:val="20"/>
              </w:rPr>
            </w:pPr>
            <w:r>
              <w:rPr>
                <w:color w:val="auto"/>
                <w:sz w:val="52"/>
                <w:szCs w:val="20"/>
              </w:rPr>
              <w:t xml:space="preserve">           </w:t>
            </w:r>
            <w:r w:rsidR="007C32FD">
              <w:rPr>
                <w:color w:val="auto"/>
                <w:sz w:val="52"/>
                <w:szCs w:val="20"/>
              </w:rPr>
              <w:t>10</w:t>
            </w:r>
            <w:r w:rsidR="00AB5854">
              <w:rPr>
                <w:color w:val="auto"/>
                <w:sz w:val="52"/>
                <w:szCs w:val="20"/>
              </w:rPr>
              <w:t>:</w:t>
            </w:r>
            <w:r>
              <w:rPr>
                <w:color w:val="auto"/>
                <w:sz w:val="52"/>
                <w:szCs w:val="20"/>
              </w:rPr>
              <w:t>30</w:t>
            </w:r>
            <w:r w:rsidR="00AB5854">
              <w:rPr>
                <w:color w:val="auto"/>
                <w:sz w:val="52"/>
                <w:szCs w:val="20"/>
              </w:rPr>
              <w:t xml:space="preserve"> </w:t>
            </w:r>
            <w:r w:rsidR="007C32FD">
              <w:rPr>
                <w:color w:val="auto"/>
                <w:sz w:val="52"/>
                <w:szCs w:val="20"/>
              </w:rPr>
              <w:t>a</w:t>
            </w:r>
            <w:r w:rsidR="00AB5854">
              <w:rPr>
                <w:color w:val="auto"/>
                <w:sz w:val="52"/>
                <w:szCs w:val="20"/>
              </w:rPr>
              <w:t>m</w:t>
            </w:r>
            <w:r w:rsidR="00772F94" w:rsidRPr="00756E4C">
              <w:rPr>
                <w:color w:val="auto"/>
                <w:sz w:val="52"/>
                <w:szCs w:val="20"/>
              </w:rPr>
              <w:t xml:space="preserve"> – </w:t>
            </w:r>
            <w:r w:rsidR="007C32FD">
              <w:rPr>
                <w:color w:val="auto"/>
                <w:sz w:val="52"/>
                <w:szCs w:val="20"/>
              </w:rPr>
              <w:t>12</w:t>
            </w:r>
            <w:r w:rsidR="00AB5854">
              <w:rPr>
                <w:color w:val="auto"/>
                <w:sz w:val="52"/>
                <w:szCs w:val="20"/>
              </w:rPr>
              <w:t>:</w:t>
            </w:r>
            <w:r w:rsidR="007C32FD">
              <w:rPr>
                <w:color w:val="auto"/>
                <w:sz w:val="52"/>
                <w:szCs w:val="20"/>
              </w:rPr>
              <w:t>15</w:t>
            </w:r>
            <w:r w:rsidR="00AB5854">
              <w:rPr>
                <w:color w:val="auto"/>
                <w:sz w:val="52"/>
                <w:szCs w:val="20"/>
              </w:rPr>
              <w:t xml:space="preserve"> p</w:t>
            </w:r>
            <w:r w:rsidR="00F12890" w:rsidRPr="00756E4C">
              <w:rPr>
                <w:color w:val="auto"/>
                <w:sz w:val="52"/>
                <w:szCs w:val="20"/>
              </w:rPr>
              <w:t>m</w:t>
            </w:r>
          </w:p>
          <w:p w14:paraId="169ACC72" w14:textId="77777777" w:rsidR="00CF6C2F" w:rsidRDefault="00CF6C2F" w:rsidP="00CF6C2F">
            <w:pPr>
              <w:pStyle w:val="EventInfo"/>
              <w:rPr>
                <w:color w:val="auto"/>
                <w:sz w:val="52"/>
                <w:szCs w:val="20"/>
              </w:rPr>
            </w:pPr>
          </w:p>
          <w:p w14:paraId="7CA6139D" w14:textId="466B1F41" w:rsidR="00CF6C2F" w:rsidRPr="00CF6C2F" w:rsidRDefault="0018129E" w:rsidP="00CF6C2F">
            <w:pPr>
              <w:pStyle w:val="EventInfo"/>
              <w:jc w:val="center"/>
              <w:rPr>
                <w:color w:val="auto"/>
                <w:sz w:val="56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9D64F61" wp14:editId="247A43DB">
                  <wp:simplePos x="0" y="0"/>
                  <wp:positionH relativeFrom="margin">
                    <wp:posOffset>4732020</wp:posOffset>
                  </wp:positionH>
                  <wp:positionV relativeFrom="margin">
                    <wp:posOffset>2164080</wp:posOffset>
                  </wp:positionV>
                  <wp:extent cx="2103120" cy="944880"/>
                  <wp:effectExtent l="0" t="0" r="0" b="7620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6C2F">
              <w:rPr>
                <w:color w:val="auto"/>
                <w:sz w:val="56"/>
                <w:szCs w:val="22"/>
              </w:rPr>
              <w:t>Patrick Baca</w:t>
            </w:r>
          </w:p>
          <w:p w14:paraId="172A7CF5" w14:textId="0F4A82E5" w:rsidR="00772F94" w:rsidRPr="008B2998" w:rsidRDefault="00CF6C2F" w:rsidP="00772F94">
            <w:pPr>
              <w:pStyle w:val="EventInfo"/>
              <w:rPr>
                <w:color w:val="auto"/>
                <w:sz w:val="56"/>
                <w:szCs w:val="22"/>
              </w:rPr>
            </w:pPr>
            <w:r>
              <w:rPr>
                <w:color w:val="auto"/>
                <w:sz w:val="56"/>
                <w:szCs w:val="22"/>
              </w:rPr>
              <w:t xml:space="preserve">     </w:t>
            </w:r>
            <w:r w:rsidR="007C32FD">
              <w:rPr>
                <w:color w:val="auto"/>
                <w:sz w:val="56"/>
                <w:szCs w:val="22"/>
              </w:rPr>
              <w:t>Central &amp; Unser Library</w:t>
            </w:r>
          </w:p>
          <w:p w14:paraId="6F7C6D3E" w14:textId="2FEF7939" w:rsidR="008E7180" w:rsidRDefault="00CF6C2F" w:rsidP="008E7180">
            <w:pPr>
              <w:pStyle w:val="Address"/>
              <w:rPr>
                <w:color w:val="auto"/>
              </w:rPr>
            </w:pPr>
            <w:r>
              <w:rPr>
                <w:color w:val="auto"/>
              </w:rPr>
              <w:t xml:space="preserve">           </w:t>
            </w:r>
            <w:r w:rsidR="007C32FD">
              <w:rPr>
                <w:color w:val="auto"/>
              </w:rPr>
              <w:t>8081</w:t>
            </w:r>
            <w:r w:rsidR="00AB5854">
              <w:rPr>
                <w:color w:val="auto"/>
              </w:rPr>
              <w:t xml:space="preserve"> </w:t>
            </w:r>
            <w:r w:rsidR="007C32FD">
              <w:rPr>
                <w:color w:val="auto"/>
              </w:rPr>
              <w:t>Central Ave</w:t>
            </w:r>
            <w:r w:rsidR="00AB5854">
              <w:rPr>
                <w:color w:val="auto"/>
              </w:rPr>
              <w:t xml:space="preserve"> NW, Albuquerque, NM 8712</w:t>
            </w:r>
            <w:r w:rsidR="007C32FD">
              <w:rPr>
                <w:color w:val="auto"/>
              </w:rPr>
              <w:t>1</w:t>
            </w:r>
          </w:p>
          <w:p w14:paraId="1DC6681A" w14:textId="2EBD70FA" w:rsidR="008E7180" w:rsidRDefault="008E7180" w:rsidP="008E7180">
            <w:pPr>
              <w:pStyle w:val="Address"/>
              <w:jc w:val="center"/>
            </w:pPr>
            <w:r>
              <w:rPr>
                <w:color w:val="auto"/>
              </w:rPr>
              <w:t>Meeting Agenda</w:t>
            </w:r>
          </w:p>
          <w:p w14:paraId="2E3C8529" w14:textId="3AE8AB12" w:rsidR="008E7180" w:rsidRDefault="008E7180" w:rsidP="008E7180">
            <w:pPr>
              <w:pStyle w:val="BlockText"/>
              <w:numPr>
                <w:ilvl w:val="0"/>
                <w:numId w:val="11"/>
              </w:numPr>
            </w:pPr>
            <w:bookmarkStart w:id="0" w:name="_Hlk21082206"/>
            <w:r w:rsidRPr="009A13D8">
              <w:t>Intro: Pledge of Allegiance / Moment of Silence</w:t>
            </w:r>
          </w:p>
          <w:p w14:paraId="3625F399" w14:textId="735BF9C5" w:rsidR="0031159E" w:rsidRDefault="0031159E" w:rsidP="002A6B06">
            <w:pPr>
              <w:pStyle w:val="BlockText"/>
              <w:numPr>
                <w:ilvl w:val="0"/>
                <w:numId w:val="11"/>
              </w:numPr>
            </w:pPr>
            <w:r w:rsidRPr="009A13D8">
              <w:t>APD</w:t>
            </w:r>
            <w:r w:rsidR="003930B7" w:rsidRPr="009A13D8">
              <w:t xml:space="preserve"> N</w:t>
            </w:r>
            <w:r w:rsidR="00464485">
              <w:t>W</w:t>
            </w:r>
            <w:r w:rsidR="003930B7" w:rsidRPr="009A13D8">
              <w:t xml:space="preserve"> Command</w:t>
            </w:r>
            <w:r w:rsidR="00647532">
              <w:t xml:space="preserve"> Lt Joe Costales</w:t>
            </w:r>
          </w:p>
          <w:p w14:paraId="59F93136" w14:textId="1826D80E" w:rsidR="00647532" w:rsidRDefault="00647532" w:rsidP="00647532">
            <w:pPr>
              <w:pStyle w:val="BlockText"/>
              <w:numPr>
                <w:ilvl w:val="0"/>
                <w:numId w:val="11"/>
              </w:numPr>
            </w:pPr>
            <w:r>
              <w:t>Bernalillo County Commissioner Barbara Baca</w:t>
            </w:r>
          </w:p>
          <w:p w14:paraId="253B47DC" w14:textId="47B0B872" w:rsidR="0059258B" w:rsidRDefault="0059258B" w:rsidP="0059258B">
            <w:pPr>
              <w:pStyle w:val="BlockText"/>
              <w:ind w:left="720"/>
            </w:pPr>
            <w:r>
              <w:t>Legislative Updates</w:t>
            </w:r>
          </w:p>
          <w:p w14:paraId="1A171461" w14:textId="21D36F12" w:rsidR="0031159E" w:rsidRDefault="00464485" w:rsidP="002A6B06">
            <w:pPr>
              <w:pStyle w:val="BlockText"/>
              <w:numPr>
                <w:ilvl w:val="0"/>
                <w:numId w:val="11"/>
              </w:numPr>
            </w:pPr>
            <w:r>
              <w:t xml:space="preserve">NM Senator </w:t>
            </w:r>
            <w:r w:rsidR="00E73605">
              <w:t>Antonio “Moe” Maestas</w:t>
            </w:r>
          </w:p>
          <w:p w14:paraId="2AA8774E" w14:textId="61A0CB86" w:rsidR="00B22A8E" w:rsidRDefault="00464485" w:rsidP="00B22A8E">
            <w:pPr>
              <w:pStyle w:val="BlockText"/>
              <w:numPr>
                <w:ilvl w:val="0"/>
                <w:numId w:val="11"/>
              </w:numPr>
            </w:pPr>
            <w:r>
              <w:t xml:space="preserve">NM Representative </w:t>
            </w:r>
            <w:r w:rsidR="00E73605">
              <w:t>Eleanor Chavez</w:t>
            </w:r>
          </w:p>
          <w:p w14:paraId="70ACB2E9" w14:textId="77777777" w:rsidR="0059258B" w:rsidRDefault="0059258B" w:rsidP="0059258B">
            <w:pPr>
              <w:pStyle w:val="BlockText"/>
              <w:ind w:left="720"/>
            </w:pPr>
          </w:p>
          <w:p w14:paraId="7564EA59" w14:textId="3E607E6F" w:rsidR="00E73605" w:rsidRDefault="00E73605" w:rsidP="00B22A8E">
            <w:pPr>
              <w:pStyle w:val="BlockText"/>
              <w:numPr>
                <w:ilvl w:val="0"/>
                <w:numId w:val="11"/>
              </w:numPr>
            </w:pPr>
            <w:r>
              <w:t>ABQ City Councilor Louie Sanchez</w:t>
            </w:r>
          </w:p>
          <w:p w14:paraId="16DF2F0F" w14:textId="6DE67B83" w:rsidR="00691F12" w:rsidRPr="009A13D8" w:rsidRDefault="00691F12" w:rsidP="00B22A8E">
            <w:pPr>
              <w:pStyle w:val="BlockText"/>
              <w:numPr>
                <w:ilvl w:val="0"/>
                <w:numId w:val="11"/>
              </w:numPr>
            </w:pPr>
            <w:r>
              <w:t>Prize</w:t>
            </w:r>
            <w:r w:rsidR="00703DA5">
              <w:t>s</w:t>
            </w:r>
          </w:p>
          <w:p w14:paraId="2A77B722" w14:textId="55BFC474" w:rsidR="00756E4C" w:rsidRDefault="00AB5854" w:rsidP="00756E4C">
            <w:pPr>
              <w:pStyle w:val="BlockText"/>
              <w:numPr>
                <w:ilvl w:val="0"/>
                <w:numId w:val="11"/>
              </w:numPr>
            </w:pPr>
            <w:r>
              <w:t>LNA Business</w:t>
            </w:r>
            <w:r w:rsidR="00691F12">
              <w:t>/</w:t>
            </w:r>
            <w:r>
              <w:t xml:space="preserve"> Updates</w:t>
            </w:r>
            <w:r w:rsidR="00691F12">
              <w:t>-Apts,</w:t>
            </w:r>
            <w:r w:rsidR="00E32AD4">
              <w:t xml:space="preserve"> </w:t>
            </w:r>
            <w:r w:rsidR="00691F12">
              <w:t>McDonalds</w:t>
            </w:r>
            <w:r w:rsidR="00E32AD4">
              <w:t>, Smoke Shop</w:t>
            </w:r>
          </w:p>
          <w:p w14:paraId="159F72B8" w14:textId="064CCBFB" w:rsidR="00703DA5" w:rsidRDefault="00703DA5" w:rsidP="00756E4C">
            <w:pPr>
              <w:pStyle w:val="BlockText"/>
              <w:numPr>
                <w:ilvl w:val="0"/>
                <w:numId w:val="11"/>
              </w:numPr>
            </w:pPr>
            <w:r>
              <w:t>Your Voice</w:t>
            </w:r>
          </w:p>
          <w:p w14:paraId="6137EB53" w14:textId="47E1C2F4" w:rsidR="00E2434E" w:rsidRDefault="00E2434E" w:rsidP="00756E4C">
            <w:pPr>
              <w:pStyle w:val="BlockText"/>
              <w:numPr>
                <w:ilvl w:val="0"/>
                <w:numId w:val="11"/>
              </w:numPr>
            </w:pPr>
            <w:r>
              <w:t>Election</w:t>
            </w:r>
            <w:r w:rsidR="00B22A8E">
              <w:t xml:space="preserve"> of</w:t>
            </w:r>
            <w:r>
              <w:t xml:space="preserve"> Board/Officers</w:t>
            </w:r>
          </w:p>
          <w:p w14:paraId="3B00D86B" w14:textId="727B436E" w:rsidR="00647532" w:rsidRDefault="00E32AD4" w:rsidP="00756E4C">
            <w:pPr>
              <w:pStyle w:val="BlockText"/>
              <w:numPr>
                <w:ilvl w:val="0"/>
                <w:numId w:val="11"/>
              </w:numPr>
            </w:pPr>
            <w:r>
              <w:t xml:space="preserve">Grand </w:t>
            </w:r>
            <w:r w:rsidR="00691F12">
              <w:t>Prize</w:t>
            </w:r>
          </w:p>
          <w:p w14:paraId="04C33641" w14:textId="781ECF30" w:rsidR="00647532" w:rsidRPr="009A13D8" w:rsidRDefault="00647532" w:rsidP="00756E4C">
            <w:pPr>
              <w:pStyle w:val="BlockText"/>
              <w:numPr>
                <w:ilvl w:val="0"/>
                <w:numId w:val="11"/>
              </w:numPr>
            </w:pPr>
            <w:r>
              <w:t>Adjourn</w:t>
            </w:r>
          </w:p>
          <w:bookmarkEnd w:id="0"/>
          <w:p w14:paraId="062C8DEB" w14:textId="45789F69" w:rsidR="002445E8" w:rsidRDefault="002445E8" w:rsidP="0031159E">
            <w:pPr>
              <w:pStyle w:val="BlockText"/>
              <w:rPr>
                <w:sz w:val="22"/>
                <w:szCs w:val="22"/>
              </w:rPr>
            </w:pPr>
          </w:p>
          <w:p w14:paraId="2B788D35" w14:textId="77777777" w:rsidR="000965CE" w:rsidRDefault="000965CE" w:rsidP="0031159E">
            <w:pPr>
              <w:pStyle w:val="BlockText"/>
              <w:rPr>
                <w:sz w:val="20"/>
                <w:szCs w:val="20"/>
              </w:rPr>
            </w:pPr>
          </w:p>
          <w:p w14:paraId="5CF99523" w14:textId="6865FBC4" w:rsidR="009B3B6B" w:rsidRDefault="00CD3404" w:rsidP="0031159E">
            <w:pPr>
              <w:pStyle w:val="BlockTex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Laurelwood Neighborhood Association</w:t>
            </w:r>
          </w:p>
          <w:p w14:paraId="0AEBD069" w14:textId="312B160C" w:rsidR="002445E8" w:rsidRPr="009A13D8" w:rsidRDefault="009A13D8" w:rsidP="0031159E">
            <w:pPr>
              <w:pStyle w:val="BlockText"/>
              <w:rPr>
                <w:sz w:val="20"/>
                <w:szCs w:val="20"/>
              </w:rPr>
            </w:pPr>
            <w:r w:rsidRPr="009A13D8">
              <w:rPr>
                <w:sz w:val="20"/>
                <w:szCs w:val="20"/>
              </w:rPr>
              <w:t>2003 Pinonwood NW 87120</w:t>
            </w:r>
          </w:p>
          <w:p w14:paraId="2F42F7B9" w14:textId="17F699AF" w:rsidR="002445E8" w:rsidRPr="008B2998" w:rsidRDefault="00000000" w:rsidP="0031159E">
            <w:pPr>
              <w:pStyle w:val="BlockText"/>
              <w:rPr>
                <w:color w:val="auto"/>
                <w:sz w:val="20"/>
                <w:szCs w:val="20"/>
              </w:rPr>
            </w:pPr>
            <w:hyperlink r:id="rId11" w:history="1">
              <w:r w:rsidR="002445E8" w:rsidRPr="008B2998">
                <w:rPr>
                  <w:rStyle w:val="Hyperlink"/>
                  <w:color w:val="auto"/>
                  <w:sz w:val="20"/>
                  <w:szCs w:val="20"/>
                </w:rPr>
                <w:t>laurelwoodna@gmail.com</w:t>
              </w:r>
            </w:hyperlink>
          </w:p>
          <w:p w14:paraId="0427E657" w14:textId="13728A94" w:rsidR="008E7180" w:rsidRPr="008B2998" w:rsidRDefault="008E7180" w:rsidP="0031159E">
            <w:pPr>
              <w:pStyle w:val="BlockTex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www.</w:t>
            </w:r>
            <w:r w:rsidR="002445E8" w:rsidRPr="008B2998">
              <w:rPr>
                <w:color w:val="auto"/>
                <w:sz w:val="20"/>
                <w:szCs w:val="20"/>
              </w:rPr>
              <w:t>laurelwoodna.org</w:t>
            </w:r>
          </w:p>
          <w:p w14:paraId="37F8BF94" w14:textId="7BB6E24F" w:rsidR="008B2998" w:rsidRPr="008B2998" w:rsidRDefault="008B2998" w:rsidP="0031159E">
            <w:pPr>
              <w:pStyle w:val="BlockText"/>
              <w:rPr>
                <w:color w:val="auto"/>
                <w:sz w:val="20"/>
                <w:szCs w:val="20"/>
              </w:rPr>
            </w:pPr>
            <w:r w:rsidRPr="008B2998">
              <w:rPr>
                <w:color w:val="auto"/>
                <w:sz w:val="20"/>
                <w:szCs w:val="20"/>
              </w:rPr>
              <w:t>505-321-6886</w:t>
            </w:r>
          </w:p>
          <w:p w14:paraId="2EC8D90E" w14:textId="431BA0BD" w:rsidR="002445E8" w:rsidRDefault="002445E8" w:rsidP="0031159E">
            <w:pPr>
              <w:pStyle w:val="BlockText"/>
            </w:pPr>
          </w:p>
        </w:tc>
        <w:tc>
          <w:tcPr>
            <w:tcW w:w="2822" w:type="dxa"/>
            <w:tcBorders>
              <w:left w:val="thickThinSmallGap" w:sz="36" w:space="0" w:color="69670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6A3BC959" w14:textId="5E991604" w:rsidR="000E73B3" w:rsidRPr="003930B7" w:rsidRDefault="003930B7" w:rsidP="000E73B3">
            <w:pPr>
              <w:pStyle w:val="EventSubhead"/>
              <w:rPr>
                <w:sz w:val="44"/>
                <w:szCs w:val="24"/>
              </w:rPr>
            </w:pPr>
            <w:r w:rsidRPr="003930B7">
              <w:rPr>
                <w:sz w:val="44"/>
                <w:szCs w:val="24"/>
              </w:rPr>
              <w:t>Children and families</w:t>
            </w:r>
            <w:r w:rsidR="0031159E" w:rsidRPr="003930B7">
              <w:rPr>
                <w:sz w:val="44"/>
                <w:szCs w:val="24"/>
              </w:rPr>
              <w:t xml:space="preserve"> are welcome</w:t>
            </w:r>
            <w:r w:rsidR="00EF68C8">
              <w:rPr>
                <w:sz w:val="44"/>
                <w:szCs w:val="24"/>
              </w:rPr>
              <w:t>!</w:t>
            </w:r>
          </w:p>
          <w:p w14:paraId="6D95A80C" w14:textId="77777777" w:rsidR="008B2998" w:rsidRDefault="008B2998" w:rsidP="000E73B3"/>
          <w:p w14:paraId="12A2DE33" w14:textId="200B7554" w:rsidR="000E73B3" w:rsidRPr="008B2998" w:rsidRDefault="008B2998" w:rsidP="000E73B3">
            <w:pPr>
              <w:rPr>
                <w:sz w:val="36"/>
                <w:szCs w:val="36"/>
              </w:rPr>
            </w:pPr>
            <w:r w:rsidRPr="008B2998">
              <w:rPr>
                <w:sz w:val="36"/>
                <w:szCs w:val="36"/>
              </w:rPr>
              <w:t>This is your Neighborhood</w:t>
            </w:r>
          </w:p>
          <w:p w14:paraId="0D330EA4" w14:textId="0B0A4E1D" w:rsidR="000E73B3" w:rsidRDefault="000E73B3" w:rsidP="000E73B3">
            <w:pPr>
              <w:pStyle w:val="EventHeading"/>
            </w:pPr>
          </w:p>
          <w:p w14:paraId="319D86B6" w14:textId="6C86B4DB" w:rsidR="00EC0073" w:rsidRDefault="00EC0073" w:rsidP="008B2998"/>
          <w:p w14:paraId="0345B84F" w14:textId="06BBB647" w:rsidR="00EC0073" w:rsidRPr="008B2998" w:rsidRDefault="008B2998" w:rsidP="00EC0073">
            <w:pPr>
              <w:pStyle w:val="EventHeading"/>
              <w:rPr>
                <w:color w:val="auto"/>
              </w:rPr>
            </w:pPr>
            <w:r w:rsidRPr="008B2998">
              <w:rPr>
                <w:color w:val="auto"/>
              </w:rPr>
              <w:t>LNA Board</w:t>
            </w:r>
          </w:p>
          <w:p w14:paraId="383D9839" w14:textId="2DC1281B" w:rsidR="00EC0073" w:rsidRDefault="002445E8" w:rsidP="002445E8">
            <w:pPr>
              <w:rPr>
                <w:sz w:val="20"/>
                <w:szCs w:val="20"/>
              </w:rPr>
            </w:pPr>
            <w:r w:rsidRPr="002445E8">
              <w:rPr>
                <w:sz w:val="20"/>
                <w:szCs w:val="20"/>
              </w:rPr>
              <w:t>Presiden</w:t>
            </w:r>
            <w:r w:rsidR="00CF69B1">
              <w:rPr>
                <w:sz w:val="20"/>
                <w:szCs w:val="20"/>
              </w:rPr>
              <w:t>t-</w:t>
            </w:r>
            <w:r w:rsidRPr="002445E8">
              <w:rPr>
                <w:sz w:val="20"/>
                <w:szCs w:val="20"/>
              </w:rPr>
              <w:t>Frank Comfort</w:t>
            </w:r>
          </w:p>
          <w:p w14:paraId="642D4983" w14:textId="1FE71C2B" w:rsidR="002445E8" w:rsidRDefault="002445E8" w:rsidP="00244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Vic</w:t>
            </w:r>
            <w:r w:rsidR="00CF69B1">
              <w:rPr>
                <w:sz w:val="20"/>
                <w:szCs w:val="20"/>
              </w:rPr>
              <w:t>e</w:t>
            </w:r>
            <w:r w:rsidR="00A273E4">
              <w:rPr>
                <w:sz w:val="20"/>
                <w:szCs w:val="20"/>
              </w:rPr>
              <w:t xml:space="preserve"> President-</w:t>
            </w:r>
            <w:r w:rsidR="007C32FD">
              <w:rPr>
                <w:sz w:val="20"/>
                <w:szCs w:val="20"/>
              </w:rPr>
              <w:t>Paul Gonzales</w:t>
            </w:r>
          </w:p>
          <w:p w14:paraId="1C8CA670" w14:textId="473B81E1" w:rsidR="002445E8" w:rsidRDefault="002445E8" w:rsidP="00244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Secretary</w:t>
            </w:r>
            <w:r w:rsidR="00DF00FB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Treasurer</w:t>
            </w:r>
            <w:r w:rsidR="00CF69B1">
              <w:rPr>
                <w:sz w:val="20"/>
                <w:szCs w:val="20"/>
              </w:rPr>
              <w:t>-</w:t>
            </w:r>
            <w:r w:rsidR="00464485">
              <w:rPr>
                <w:sz w:val="20"/>
                <w:szCs w:val="20"/>
              </w:rPr>
              <w:t>Dagmar Nelson</w:t>
            </w:r>
          </w:p>
          <w:p w14:paraId="150AA428" w14:textId="662CAA1B" w:rsidR="00A273E4" w:rsidRDefault="00A273E4" w:rsidP="00244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Board Member-Candy Patterson</w:t>
            </w:r>
          </w:p>
          <w:p w14:paraId="66765CA1" w14:textId="50F265BC" w:rsidR="00C51BCF" w:rsidRDefault="002445E8" w:rsidP="00244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Board Member</w:t>
            </w:r>
            <w:r w:rsidR="00CF69B1">
              <w:rPr>
                <w:sz w:val="20"/>
                <w:szCs w:val="20"/>
              </w:rPr>
              <w:t>-</w:t>
            </w:r>
            <w:r w:rsidR="00C51BCF">
              <w:rPr>
                <w:sz w:val="20"/>
                <w:szCs w:val="20"/>
              </w:rPr>
              <w:t>Frances Lujan</w:t>
            </w:r>
          </w:p>
          <w:p w14:paraId="7E35C4B2" w14:textId="7080B9EA" w:rsidR="00DF00FB" w:rsidRPr="002445E8" w:rsidRDefault="00DF00FB" w:rsidP="00244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</w:t>
            </w:r>
            <w:r w:rsidR="0057252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-Kat Bloom, Denis Kennedy</w:t>
            </w:r>
          </w:p>
          <w:p w14:paraId="0C23DC0C" w14:textId="77777777" w:rsidR="00EC0073" w:rsidRDefault="00EC0073" w:rsidP="00EC0073"/>
          <w:p w14:paraId="36B0A326" w14:textId="52670B9B" w:rsidR="0070625F" w:rsidRDefault="003930B7" w:rsidP="00EC0073">
            <w:r>
              <w:t>Please get to know your Neighbors and help each other.</w:t>
            </w:r>
          </w:p>
          <w:p w14:paraId="76532565" w14:textId="6F052364" w:rsidR="0070625F" w:rsidRDefault="003930B7" w:rsidP="00EC0073">
            <w:r>
              <w:t>Because Together, we build a better Community</w:t>
            </w:r>
          </w:p>
          <w:p w14:paraId="73CDBB8D" w14:textId="77777777" w:rsidR="0070625F" w:rsidRDefault="0070625F" w:rsidP="00EC0073"/>
          <w:p w14:paraId="6B713CAE" w14:textId="5DBD6CB3" w:rsidR="0070625F" w:rsidRDefault="0070625F" w:rsidP="00EC0073"/>
          <w:p w14:paraId="28D1F2D8" w14:textId="46FFE592" w:rsidR="0070625F" w:rsidRDefault="0070625F" w:rsidP="00EC0073"/>
        </w:tc>
      </w:tr>
    </w:tbl>
    <w:p w14:paraId="47187342" w14:textId="72933C53" w:rsidR="00772F94" w:rsidRDefault="00772F94" w:rsidP="004051FA">
      <w:pPr>
        <w:pStyle w:val="NoSpacing"/>
      </w:pPr>
    </w:p>
    <w:sectPr w:rsidR="00772F94" w:rsidSect="004051FA">
      <w:pgSz w:w="12240" w:h="15840" w:code="1"/>
      <w:pgMar w:top="864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BB8C2" w14:textId="77777777" w:rsidR="0059336B" w:rsidRDefault="0059336B">
      <w:pPr>
        <w:spacing w:line="240" w:lineRule="auto"/>
      </w:pPr>
      <w:r>
        <w:separator/>
      </w:r>
    </w:p>
  </w:endnote>
  <w:endnote w:type="continuationSeparator" w:id="0">
    <w:p w14:paraId="3197C06F" w14:textId="77777777" w:rsidR="0059336B" w:rsidRDefault="005933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A6C10" w14:textId="77777777" w:rsidR="0059336B" w:rsidRDefault="0059336B">
      <w:pPr>
        <w:spacing w:line="240" w:lineRule="auto"/>
      </w:pPr>
      <w:r>
        <w:separator/>
      </w:r>
    </w:p>
  </w:footnote>
  <w:footnote w:type="continuationSeparator" w:id="0">
    <w:p w14:paraId="7EECE07B" w14:textId="77777777" w:rsidR="0059336B" w:rsidRDefault="0059336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B925A45"/>
    <w:multiLevelType w:val="hybridMultilevel"/>
    <w:tmpl w:val="2C980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046144">
    <w:abstractNumId w:val="9"/>
  </w:num>
  <w:num w:numId="2" w16cid:durableId="819229037">
    <w:abstractNumId w:val="7"/>
  </w:num>
  <w:num w:numId="3" w16cid:durableId="757943386">
    <w:abstractNumId w:val="6"/>
  </w:num>
  <w:num w:numId="4" w16cid:durableId="577205662">
    <w:abstractNumId w:val="5"/>
  </w:num>
  <w:num w:numId="5" w16cid:durableId="722631903">
    <w:abstractNumId w:val="4"/>
  </w:num>
  <w:num w:numId="6" w16cid:durableId="1422289821">
    <w:abstractNumId w:val="8"/>
  </w:num>
  <w:num w:numId="7" w16cid:durableId="1930767621">
    <w:abstractNumId w:val="3"/>
  </w:num>
  <w:num w:numId="8" w16cid:durableId="1603032614">
    <w:abstractNumId w:val="2"/>
  </w:num>
  <w:num w:numId="9" w16cid:durableId="1996299916">
    <w:abstractNumId w:val="1"/>
  </w:num>
  <w:num w:numId="10" w16cid:durableId="514002996">
    <w:abstractNumId w:val="0"/>
  </w:num>
  <w:num w:numId="11" w16cid:durableId="662688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890"/>
    <w:rsid w:val="0001034A"/>
    <w:rsid w:val="00023C7B"/>
    <w:rsid w:val="000344B9"/>
    <w:rsid w:val="0003525F"/>
    <w:rsid w:val="000965CE"/>
    <w:rsid w:val="000E73B3"/>
    <w:rsid w:val="00101CD4"/>
    <w:rsid w:val="00107443"/>
    <w:rsid w:val="001344C0"/>
    <w:rsid w:val="00143B65"/>
    <w:rsid w:val="00144379"/>
    <w:rsid w:val="001514D5"/>
    <w:rsid w:val="0018129E"/>
    <w:rsid w:val="001C5269"/>
    <w:rsid w:val="001D136C"/>
    <w:rsid w:val="001E6B3F"/>
    <w:rsid w:val="00207FD9"/>
    <w:rsid w:val="002445E8"/>
    <w:rsid w:val="00281A3E"/>
    <w:rsid w:val="00281AD9"/>
    <w:rsid w:val="00296FBB"/>
    <w:rsid w:val="002A3C63"/>
    <w:rsid w:val="002A5B3D"/>
    <w:rsid w:val="002A6B06"/>
    <w:rsid w:val="0031159E"/>
    <w:rsid w:val="003734D1"/>
    <w:rsid w:val="003930B7"/>
    <w:rsid w:val="003B4D17"/>
    <w:rsid w:val="004051FA"/>
    <w:rsid w:val="004134A3"/>
    <w:rsid w:val="00424E92"/>
    <w:rsid w:val="00434225"/>
    <w:rsid w:val="004564CA"/>
    <w:rsid w:val="0046312B"/>
    <w:rsid w:val="00464485"/>
    <w:rsid w:val="00501AF7"/>
    <w:rsid w:val="00552504"/>
    <w:rsid w:val="00567E3D"/>
    <w:rsid w:val="0057252E"/>
    <w:rsid w:val="00591DB5"/>
    <w:rsid w:val="0059258B"/>
    <w:rsid w:val="0059336B"/>
    <w:rsid w:val="005E4181"/>
    <w:rsid w:val="005F1ED2"/>
    <w:rsid w:val="005F7E71"/>
    <w:rsid w:val="00612E14"/>
    <w:rsid w:val="006169CF"/>
    <w:rsid w:val="00621E18"/>
    <w:rsid w:val="006420DB"/>
    <w:rsid w:val="00647532"/>
    <w:rsid w:val="006560C6"/>
    <w:rsid w:val="006624C5"/>
    <w:rsid w:val="00663D41"/>
    <w:rsid w:val="00691F12"/>
    <w:rsid w:val="00694FAC"/>
    <w:rsid w:val="00696DD2"/>
    <w:rsid w:val="006C64D0"/>
    <w:rsid w:val="00703DA5"/>
    <w:rsid w:val="0070625F"/>
    <w:rsid w:val="00756E4C"/>
    <w:rsid w:val="00772F94"/>
    <w:rsid w:val="0079666F"/>
    <w:rsid w:val="007C32FD"/>
    <w:rsid w:val="007D6052"/>
    <w:rsid w:val="00804616"/>
    <w:rsid w:val="008178D1"/>
    <w:rsid w:val="00822DDD"/>
    <w:rsid w:val="008309BC"/>
    <w:rsid w:val="00830A45"/>
    <w:rsid w:val="008B2998"/>
    <w:rsid w:val="008E7180"/>
    <w:rsid w:val="009507A0"/>
    <w:rsid w:val="00984CF5"/>
    <w:rsid w:val="00986D8C"/>
    <w:rsid w:val="00991450"/>
    <w:rsid w:val="009A13D8"/>
    <w:rsid w:val="009A37A6"/>
    <w:rsid w:val="009B3B6B"/>
    <w:rsid w:val="009B7B35"/>
    <w:rsid w:val="009C67F5"/>
    <w:rsid w:val="009D3E9C"/>
    <w:rsid w:val="009E788F"/>
    <w:rsid w:val="00A273E4"/>
    <w:rsid w:val="00A65B71"/>
    <w:rsid w:val="00AA7D29"/>
    <w:rsid w:val="00AB5854"/>
    <w:rsid w:val="00AF3FE1"/>
    <w:rsid w:val="00B06A90"/>
    <w:rsid w:val="00B20399"/>
    <w:rsid w:val="00B22A8E"/>
    <w:rsid w:val="00B70703"/>
    <w:rsid w:val="00C30A8F"/>
    <w:rsid w:val="00C51BCF"/>
    <w:rsid w:val="00C947AE"/>
    <w:rsid w:val="00CB65BD"/>
    <w:rsid w:val="00CD3404"/>
    <w:rsid w:val="00CD3451"/>
    <w:rsid w:val="00CF69B1"/>
    <w:rsid w:val="00CF6C2F"/>
    <w:rsid w:val="00D17746"/>
    <w:rsid w:val="00D2642A"/>
    <w:rsid w:val="00D70909"/>
    <w:rsid w:val="00DB49BA"/>
    <w:rsid w:val="00DC6D52"/>
    <w:rsid w:val="00DF00FB"/>
    <w:rsid w:val="00E2434E"/>
    <w:rsid w:val="00E301AF"/>
    <w:rsid w:val="00E32AD4"/>
    <w:rsid w:val="00E73605"/>
    <w:rsid w:val="00EC0073"/>
    <w:rsid w:val="00EE327C"/>
    <w:rsid w:val="00EF27C6"/>
    <w:rsid w:val="00EF68C8"/>
    <w:rsid w:val="00F01CAE"/>
    <w:rsid w:val="00F04FF6"/>
    <w:rsid w:val="00F12890"/>
    <w:rsid w:val="00FB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758335"/>
  <w15:chartTrackingRefBased/>
  <w15:docId w15:val="{4470EB8D-771E-4ED1-8B14-F53A5AA7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1F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696700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404040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6967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F7E7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2445E8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4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aurelwoodna@gmail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de\AppData\Roaming\Microsoft\Templates\Simple%20Flyer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Flyer.dotx</Template>
  <TotalTime>46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Cande</dc:creator>
  <cp:lastModifiedBy>candy patterson</cp:lastModifiedBy>
  <cp:revision>14</cp:revision>
  <cp:lastPrinted>2023-03-29T04:35:00Z</cp:lastPrinted>
  <dcterms:created xsi:type="dcterms:W3CDTF">2023-03-24T23:12:00Z</dcterms:created>
  <dcterms:modified xsi:type="dcterms:W3CDTF">2023-03-29T04:43:00Z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